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C420F" w14:textId="3F873FA7" w:rsidR="004E4FBF" w:rsidRPr="004B6EB8" w:rsidRDefault="004E4FBF" w:rsidP="00CF4FC6">
      <w:pPr>
        <w:spacing w:after="120"/>
        <w:ind w:left="11"/>
        <w:jc w:val="center"/>
        <w:rPr>
          <w:rFonts w:ascii="Arial" w:hAnsi="Arial" w:cs="Arial"/>
          <w:sz w:val="24"/>
          <w:szCs w:val="24"/>
        </w:rPr>
      </w:pPr>
      <w:r w:rsidRPr="004B6EB8">
        <w:rPr>
          <w:rFonts w:ascii="Arial" w:hAnsi="Arial" w:cs="Arial"/>
          <w:b/>
          <w:sz w:val="24"/>
          <w:szCs w:val="24"/>
          <w:u w:val="single" w:color="000000"/>
        </w:rPr>
        <w:t>SAFEGUARDING REFERRAL FORM</w:t>
      </w:r>
      <w:r w:rsidR="0029545B">
        <w:rPr>
          <w:rFonts w:ascii="Arial" w:hAnsi="Arial" w:cs="Arial"/>
          <w:b/>
          <w:sz w:val="24"/>
          <w:szCs w:val="24"/>
          <w:u w:val="single" w:color="000000"/>
        </w:rPr>
        <w:t xml:space="preserve"> - 2025</w:t>
      </w:r>
    </w:p>
    <w:p w14:paraId="516B9585" w14:textId="77777777" w:rsidR="00CF4FC6" w:rsidRPr="004B6EB8" w:rsidRDefault="00CF4FC6" w:rsidP="00CF4FC6">
      <w:pPr>
        <w:spacing w:before="120" w:after="199" w:line="250" w:lineRule="auto"/>
        <w:ind w:left="-6" w:hanging="11"/>
        <w:jc w:val="both"/>
        <w:rPr>
          <w:rFonts w:ascii="Arial" w:hAnsi="Arial" w:cs="Arial"/>
          <w:sz w:val="10"/>
          <w:szCs w:val="10"/>
        </w:rPr>
      </w:pPr>
    </w:p>
    <w:p w14:paraId="5EEF0234" w14:textId="6F5600DA" w:rsidR="004E4FBF" w:rsidRPr="004B6EB8" w:rsidRDefault="004E4FBF" w:rsidP="00CF4FC6">
      <w:pPr>
        <w:spacing w:before="120" w:after="199" w:line="250" w:lineRule="auto"/>
        <w:ind w:left="-6" w:hanging="11"/>
        <w:jc w:val="both"/>
        <w:rPr>
          <w:rFonts w:ascii="Arial" w:hAnsi="Arial" w:cs="Arial"/>
          <w:sz w:val="22"/>
          <w:szCs w:val="22"/>
        </w:rPr>
      </w:pPr>
      <w:r w:rsidRPr="004B6EB8">
        <w:rPr>
          <w:rFonts w:ascii="Arial" w:hAnsi="Arial" w:cs="Arial"/>
          <w:sz w:val="22"/>
          <w:szCs w:val="22"/>
        </w:rPr>
        <w:t xml:space="preserve">Please use this form to report a safeguarding concern to the Cricket Regulator.  </w:t>
      </w:r>
    </w:p>
    <w:p w14:paraId="12346D0B" w14:textId="77777777" w:rsidR="004E4FBF" w:rsidRPr="004B6EB8" w:rsidRDefault="004E4FBF" w:rsidP="00CF4FC6">
      <w:pPr>
        <w:spacing w:after="199" w:line="249" w:lineRule="auto"/>
        <w:ind w:left="-5" w:hanging="10"/>
        <w:jc w:val="both"/>
        <w:rPr>
          <w:rFonts w:ascii="Arial" w:hAnsi="Arial" w:cs="Arial"/>
          <w:sz w:val="22"/>
          <w:szCs w:val="22"/>
        </w:rPr>
      </w:pPr>
      <w:r w:rsidRPr="004B6EB8">
        <w:rPr>
          <w:rFonts w:ascii="Arial" w:hAnsi="Arial" w:cs="Arial"/>
          <w:sz w:val="22"/>
          <w:szCs w:val="22"/>
        </w:rPr>
        <w:t>If you have a problem completing this form or would like advice about reporting a concern, please email</w:t>
      </w:r>
      <w:bookmarkStart w:id="0" w:name="_Hlk128039928"/>
      <w:r w:rsidRPr="004B6EB8">
        <w:rPr>
          <w:rFonts w:ascii="Arial" w:hAnsi="Arial" w:cs="Arial"/>
          <w:sz w:val="22"/>
          <w:szCs w:val="22"/>
        </w:rPr>
        <w:t xml:space="preserve"> </w:t>
      </w:r>
      <w:r w:rsidRPr="004B6EB8">
        <w:rPr>
          <w:rFonts w:ascii="Arial" w:hAnsi="Arial" w:cs="Arial"/>
          <w:color w:val="0000FF"/>
          <w:sz w:val="22"/>
          <w:szCs w:val="22"/>
          <w:u w:val="single" w:color="0000FF"/>
        </w:rPr>
        <w:t>safeguarding@cricketregulator.co.uk</w:t>
      </w:r>
      <w:r w:rsidRPr="004B6EB8">
        <w:rPr>
          <w:rFonts w:ascii="Arial" w:hAnsi="Arial" w:cs="Arial"/>
          <w:color w:val="4C5D64"/>
          <w:sz w:val="22"/>
          <w:szCs w:val="22"/>
        </w:rPr>
        <w:t xml:space="preserve"> </w:t>
      </w:r>
      <w:bookmarkEnd w:id="0"/>
      <w:r w:rsidRPr="004B6EB8">
        <w:rPr>
          <w:rFonts w:ascii="Arial" w:hAnsi="Arial" w:cs="Arial"/>
          <w:sz w:val="22"/>
          <w:szCs w:val="22"/>
        </w:rPr>
        <w:t xml:space="preserve">providing your contact details so that we can obtain further information from you, if required.   </w:t>
      </w:r>
    </w:p>
    <w:p w14:paraId="004804E9" w14:textId="162F54DF" w:rsidR="004E4FBF" w:rsidRPr="004B6EB8" w:rsidRDefault="004E4FBF" w:rsidP="00CF4FC6">
      <w:pPr>
        <w:spacing w:after="199" w:line="249" w:lineRule="auto"/>
        <w:ind w:left="-5" w:hanging="10"/>
        <w:jc w:val="both"/>
        <w:rPr>
          <w:rFonts w:ascii="Arial" w:hAnsi="Arial" w:cs="Arial"/>
          <w:sz w:val="22"/>
          <w:szCs w:val="22"/>
        </w:rPr>
      </w:pPr>
      <w:r w:rsidRPr="004B6EB8">
        <w:rPr>
          <w:rFonts w:ascii="Arial" w:hAnsi="Arial" w:cs="Arial"/>
          <w:sz w:val="22"/>
          <w:szCs w:val="22"/>
        </w:rPr>
        <w:t>The Cricket Regulator will use the personal information that you provide in accordance with the Cricket Regulator information and privacy agreement (as may be updated from time to time).</w:t>
      </w:r>
      <w:r w:rsidRPr="004B6EB8">
        <w:rPr>
          <w:rFonts w:ascii="Arial" w:hAnsi="Arial" w:cs="Arial"/>
          <w:b/>
          <w:sz w:val="22"/>
          <w:szCs w:val="22"/>
        </w:rPr>
        <w:t xml:space="preserve"> </w:t>
      </w:r>
    </w:p>
    <w:p w14:paraId="65F0FDD0" w14:textId="77777777" w:rsidR="004E4FBF" w:rsidRPr="004B6EB8" w:rsidRDefault="004E4FBF" w:rsidP="00CF4FC6">
      <w:pPr>
        <w:spacing w:line="239" w:lineRule="auto"/>
        <w:jc w:val="both"/>
        <w:rPr>
          <w:rFonts w:ascii="Arial" w:hAnsi="Arial" w:cs="Arial"/>
          <w:sz w:val="22"/>
          <w:szCs w:val="22"/>
        </w:rPr>
      </w:pPr>
      <w:r w:rsidRPr="004B6EB8">
        <w:rPr>
          <w:rFonts w:ascii="Arial" w:hAnsi="Arial" w:cs="Arial"/>
          <w:b/>
          <w:sz w:val="22"/>
          <w:szCs w:val="22"/>
        </w:rPr>
        <w:t xml:space="preserve">In an emergency and/or if you are concerned that someone is at immediate risk of harm, please call the police without delay on 999. </w:t>
      </w:r>
    </w:p>
    <w:p w14:paraId="694603FB" w14:textId="77777777" w:rsidR="004E4FBF" w:rsidRPr="004B6EB8" w:rsidRDefault="004E4FBF" w:rsidP="00CF4FC6">
      <w:pPr>
        <w:jc w:val="both"/>
        <w:rPr>
          <w:rFonts w:ascii="Arial" w:hAnsi="Arial" w:cs="Arial"/>
          <w:sz w:val="22"/>
          <w:szCs w:val="22"/>
        </w:rPr>
      </w:pPr>
      <w:r w:rsidRPr="004B6EB8">
        <w:rPr>
          <w:rFonts w:ascii="Arial" w:hAnsi="Arial" w:cs="Arial"/>
          <w:b/>
          <w:sz w:val="22"/>
          <w:szCs w:val="22"/>
        </w:rPr>
        <w:t xml:space="preserve"> </w:t>
      </w:r>
    </w:p>
    <w:p w14:paraId="3E13A03B" w14:textId="77777777" w:rsidR="004E4FBF" w:rsidRDefault="004E4FBF" w:rsidP="00CF4FC6">
      <w:pPr>
        <w:spacing w:line="239" w:lineRule="auto"/>
        <w:jc w:val="both"/>
        <w:rPr>
          <w:rFonts w:ascii="Arial" w:hAnsi="Arial" w:cs="Arial"/>
          <w:bCs/>
          <w:sz w:val="22"/>
          <w:szCs w:val="22"/>
        </w:rPr>
      </w:pPr>
      <w:r w:rsidRPr="007F05E6">
        <w:rPr>
          <w:rFonts w:ascii="Arial" w:hAnsi="Arial" w:cs="Arial"/>
          <w:sz w:val="22"/>
          <w:szCs w:val="22"/>
        </w:rPr>
        <w:t>Do not delay in reporting, fill in as much information as you can and send in. Additional</w:t>
      </w:r>
      <w:r w:rsidRPr="004B6EB8">
        <w:rPr>
          <w:rFonts w:ascii="Arial" w:hAnsi="Arial" w:cs="Arial"/>
          <w:bCs/>
          <w:sz w:val="22"/>
          <w:szCs w:val="22"/>
        </w:rPr>
        <w:t xml:space="preserve"> information can follow on. The Safeguarding Team will liaise with the Local Authority Designated Officer (LADO) on your behalf. </w:t>
      </w:r>
    </w:p>
    <w:p w14:paraId="7B9125CD" w14:textId="77777777" w:rsidR="004B6EB8" w:rsidRPr="004B6EB8" w:rsidRDefault="004B6EB8" w:rsidP="00CF4FC6">
      <w:pPr>
        <w:spacing w:line="239" w:lineRule="auto"/>
        <w:jc w:val="both"/>
        <w:rPr>
          <w:rFonts w:ascii="Arial" w:hAnsi="Arial" w:cs="Arial"/>
          <w:bCs/>
          <w:sz w:val="22"/>
          <w:szCs w:val="22"/>
        </w:rPr>
      </w:pPr>
    </w:p>
    <w:p w14:paraId="11F6CE6E" w14:textId="77777777" w:rsidR="004E4FBF" w:rsidRPr="004B6EB8" w:rsidRDefault="004E4FBF" w:rsidP="004E4FBF">
      <w:pPr>
        <w:spacing w:line="239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0"/>
        <w:tblW w:w="9018" w:type="dxa"/>
        <w:tblInd w:w="5" w:type="dxa"/>
        <w:shd w:val="clear" w:color="auto" w:fill="006635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392"/>
        <w:gridCol w:w="5626"/>
      </w:tblGrid>
      <w:tr w:rsidR="004E4FBF" w:rsidRPr="004B6EB8" w14:paraId="4ADC1A43" w14:textId="77777777" w:rsidTr="004E4FBF">
        <w:trPr>
          <w:trHeight w:val="54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635"/>
            <w:vAlign w:val="center"/>
          </w:tcPr>
          <w:p w14:paraId="445A0104" w14:textId="518006A1" w:rsidR="004E4FBF" w:rsidRPr="004B6EB8" w:rsidRDefault="004E4FBF" w:rsidP="00AC3E68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DATE FORM COMPLETED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5D2FD" w14:textId="51F27916" w:rsidR="004E4FBF" w:rsidRPr="004B6EB8" w:rsidRDefault="007752D8" w:rsidP="00AC3E68">
            <w:pPr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649178788"/>
                <w:placeholder>
                  <w:docPart w:val="DefaultPlaceholder_-1854013437"/>
                </w:placeholder>
                <w:showingPlcHdr/>
                <w:date w:fullDate="2024-05-09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AC3E68" w:rsidRPr="004B6EB8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</w:tbl>
    <w:p w14:paraId="78E85AD2" w14:textId="77777777" w:rsidR="004E4FBF" w:rsidRPr="004B6EB8" w:rsidRDefault="004E4FBF" w:rsidP="004E4FBF">
      <w:pPr>
        <w:rPr>
          <w:rFonts w:ascii="Arial" w:hAnsi="Arial" w:cs="Arial"/>
          <w:sz w:val="22"/>
          <w:szCs w:val="22"/>
        </w:rPr>
      </w:pPr>
      <w:r w:rsidRPr="004B6EB8">
        <w:rPr>
          <w:rFonts w:ascii="Arial" w:hAnsi="Arial" w:cs="Arial"/>
          <w:b/>
          <w:sz w:val="22"/>
          <w:szCs w:val="22"/>
        </w:rPr>
        <w:t xml:space="preserve"> </w:t>
      </w:r>
    </w:p>
    <w:tbl>
      <w:tblPr>
        <w:tblStyle w:val="TableGrid0"/>
        <w:tblW w:w="8954" w:type="dxa"/>
        <w:tblInd w:w="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374"/>
        <w:gridCol w:w="5580"/>
      </w:tblGrid>
      <w:tr w:rsidR="004E4FBF" w:rsidRPr="004B6EB8" w14:paraId="32704712" w14:textId="77777777" w:rsidTr="24709F46">
        <w:trPr>
          <w:trHeight w:val="739"/>
        </w:trPr>
        <w:tc>
          <w:tcPr>
            <w:tcW w:w="8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35"/>
          </w:tcPr>
          <w:p w14:paraId="04F12C5E" w14:textId="1611084B" w:rsidR="004E4FBF" w:rsidRPr="004B6EB8" w:rsidRDefault="004E4FBF" w:rsidP="00AC3E68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PERSON </w:t>
            </w:r>
            <w:r w:rsidR="0098355F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WHO IS </w:t>
            </w:r>
            <w:r w:rsidR="00EE75AF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SUBJECT OF THE CONCERN OR ALLEGATION</w:t>
            </w:r>
          </w:p>
          <w:p w14:paraId="012EEBCD" w14:textId="77777777" w:rsidR="004E4FBF" w:rsidRPr="004B6EB8" w:rsidRDefault="004E4FBF" w:rsidP="00AC3E68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14:paraId="333FD237" w14:textId="77777777" w:rsidR="004E4FBF" w:rsidRPr="004B6EB8" w:rsidRDefault="004E4FBF" w:rsidP="00AC3E68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If the allegation is against a member of staff or volunteer, that person should not be informed of the concern until advice has been sought from the Safeguarding Team. </w:t>
            </w:r>
          </w:p>
        </w:tc>
      </w:tr>
      <w:tr w:rsidR="004E4FBF" w:rsidRPr="004B6EB8" w14:paraId="7D755C50" w14:textId="77777777" w:rsidTr="24709F46">
        <w:trPr>
          <w:trHeight w:val="212"/>
        </w:trPr>
        <w:tc>
          <w:tcPr>
            <w:tcW w:w="33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35522" w14:textId="35F20F98" w:rsidR="004E4FBF" w:rsidRPr="004B6EB8" w:rsidRDefault="00D0312D" w:rsidP="00AC3E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Full </w:t>
            </w:r>
            <w:r w:rsidR="004E4FBF" w:rsidRPr="004B6EB8">
              <w:rPr>
                <w:rFonts w:ascii="Arial" w:hAnsi="Arial" w:cs="Arial"/>
                <w:sz w:val="22"/>
                <w:szCs w:val="22"/>
              </w:rPr>
              <w:t xml:space="preserve">Name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5B9CA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4FBF" w:rsidRPr="004B6EB8" w14:paraId="6E76FE5A" w14:textId="77777777" w:rsidTr="24709F46">
        <w:trPr>
          <w:trHeight w:val="212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3526A" w14:textId="3AF031EA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Date of birth 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D6EF7" w14:textId="06825099" w:rsidR="004E4FBF" w:rsidRPr="004B6EB8" w:rsidRDefault="007752D8" w:rsidP="24709F46">
            <w:pPr>
              <w:tabs>
                <w:tab w:val="left" w:pos="3965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243527399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4E4FBF" w:rsidRPr="004B6EB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D0312D" w:rsidRPr="004B6EB8" w14:paraId="74E0F922" w14:textId="77777777" w:rsidTr="24709F46">
        <w:trPr>
          <w:trHeight w:val="212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56825" w14:textId="64939F6F" w:rsidR="00D0312D" w:rsidRPr="004B6EB8" w:rsidRDefault="3D2BC0C4" w:rsidP="24709F46">
            <w:pPr>
              <w:spacing w:line="259" w:lineRule="auto"/>
            </w:pPr>
            <w:r w:rsidRPr="24709F46">
              <w:rPr>
                <w:rFonts w:ascii="Arial" w:hAnsi="Arial" w:cs="Arial"/>
                <w:sz w:val="22"/>
                <w:szCs w:val="22"/>
              </w:rPr>
              <w:t>Sex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96267" w14:textId="77777777" w:rsidR="00D0312D" w:rsidRPr="004B6EB8" w:rsidRDefault="00D0312D" w:rsidP="00AC3E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24709F46" w14:paraId="41ABE879" w14:textId="77777777" w:rsidTr="24709F46">
        <w:trPr>
          <w:trHeight w:val="300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03C95" w14:textId="02086636" w:rsidR="3D2BC0C4" w:rsidRDefault="3D2BC0C4" w:rsidP="24709F46">
            <w:pPr>
              <w:rPr>
                <w:rFonts w:ascii="Arial" w:hAnsi="Arial" w:cs="Arial"/>
                <w:sz w:val="22"/>
                <w:szCs w:val="22"/>
              </w:rPr>
            </w:pPr>
            <w:r w:rsidRPr="24709F46">
              <w:rPr>
                <w:rFonts w:ascii="Arial" w:hAnsi="Arial" w:cs="Arial"/>
                <w:sz w:val="22"/>
                <w:szCs w:val="22"/>
              </w:rPr>
              <w:t>Gender (if different from birth)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B34E8" w14:textId="5925DEE7" w:rsidR="24709F46" w:rsidRDefault="24709F46" w:rsidP="24709F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0312D" w:rsidRPr="004B6EB8" w14:paraId="033C11BF" w14:textId="77777777" w:rsidTr="24709F46">
        <w:trPr>
          <w:trHeight w:val="212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909BF" w14:textId="2EC125C4" w:rsidR="00D0312D" w:rsidRPr="004B6EB8" w:rsidRDefault="00D0312D" w:rsidP="00AC3E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Ethnicity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7CBA4" w14:textId="77777777" w:rsidR="00D0312D" w:rsidRPr="004B6EB8" w:rsidRDefault="00D0312D" w:rsidP="00AC3E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4FBF" w:rsidRPr="004B6EB8" w14:paraId="44E604E2" w14:textId="77777777" w:rsidTr="24709F46">
        <w:trPr>
          <w:trHeight w:val="212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8B004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Role 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563E3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65BD" w:rsidRPr="004B6EB8" w14:paraId="025E84F0" w14:textId="77777777" w:rsidTr="24709F46">
        <w:trPr>
          <w:trHeight w:val="212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41064" w14:textId="3EB29DD0" w:rsidR="00EE65BD" w:rsidRPr="004B6EB8" w:rsidRDefault="00EE65BD" w:rsidP="00AC3E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Org</w:t>
            </w:r>
            <w:r w:rsidR="00D0312D">
              <w:rPr>
                <w:rFonts w:ascii="Arial" w:hAnsi="Arial" w:cs="Arial"/>
                <w:sz w:val="22"/>
                <w:szCs w:val="22"/>
              </w:rPr>
              <w:t>anisation</w:t>
            </w:r>
            <w:r>
              <w:rPr>
                <w:rFonts w:ascii="Arial" w:hAnsi="Arial" w:cs="Arial"/>
                <w:sz w:val="22"/>
                <w:szCs w:val="22"/>
              </w:rPr>
              <w:t>/Club Name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5BFDF" w14:textId="77777777" w:rsidR="00EE65BD" w:rsidRPr="004B6EB8" w:rsidRDefault="00EE65BD" w:rsidP="00AC3E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4FBF" w:rsidRPr="004B6EB8" w14:paraId="3F711AA9" w14:textId="77777777" w:rsidTr="24709F46">
        <w:trPr>
          <w:trHeight w:val="212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63109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Address 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4056E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4FBF" w:rsidRPr="004B6EB8" w14:paraId="7A5F64D4" w14:textId="77777777" w:rsidTr="24709F46">
        <w:trPr>
          <w:trHeight w:val="212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8AD18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Contact number 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55A8B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4FBF" w:rsidRPr="004B6EB8" w14:paraId="7217D92F" w14:textId="77777777" w:rsidTr="24709F46">
        <w:trPr>
          <w:trHeight w:val="212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C0D28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Email address 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17FFD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4FBF" w:rsidRPr="004B6EB8" w14:paraId="1838E886" w14:textId="77777777" w:rsidTr="24709F46">
        <w:trPr>
          <w:trHeight w:val="213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3DCD5" w14:textId="0EA3AB64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>Relationship to child/</w:t>
            </w:r>
            <w:r w:rsidR="00715463" w:rsidRPr="004B6EB8">
              <w:rPr>
                <w:rFonts w:ascii="Arial" w:hAnsi="Arial" w:cs="Arial"/>
                <w:sz w:val="22"/>
                <w:szCs w:val="22"/>
              </w:rPr>
              <w:t>a</w:t>
            </w:r>
            <w:r w:rsidRPr="004B6EB8">
              <w:rPr>
                <w:rFonts w:ascii="Arial" w:hAnsi="Arial" w:cs="Arial"/>
                <w:sz w:val="22"/>
                <w:szCs w:val="22"/>
              </w:rPr>
              <w:t>dult at risk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B9B7E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4FBF" w:rsidRPr="004B6EB8" w14:paraId="2012C885" w14:textId="77777777" w:rsidTr="24709F46">
        <w:trPr>
          <w:trHeight w:val="212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D158D" w14:textId="1708043F" w:rsidR="004E4FBF" w:rsidRPr="004B6EB8" w:rsidRDefault="000D215D" w:rsidP="00AC3E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 subject aware of this referral being submitted</w:t>
            </w:r>
            <w:r w:rsidR="004E4FBF" w:rsidRPr="004B6EB8">
              <w:rPr>
                <w:rFonts w:ascii="Arial" w:hAnsi="Arial" w:cs="Arial"/>
                <w:sz w:val="22"/>
                <w:szCs w:val="22"/>
              </w:rPr>
              <w:t xml:space="preserve">?            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0A264" w14:textId="6FCDAFDA" w:rsidR="004E4FBF" w:rsidRPr="004B6EB8" w:rsidRDefault="007752D8" w:rsidP="00AC3E68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43930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4FBF" w:rsidRPr="004B6EB8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4E4FBF" w:rsidRPr="004B6EB8">
              <w:rPr>
                <w:rFonts w:ascii="Arial" w:hAnsi="Arial" w:cs="Arial"/>
                <w:sz w:val="22"/>
                <w:szCs w:val="22"/>
              </w:rPr>
              <w:t xml:space="preserve">Yes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000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4FBF" w:rsidRPr="004B6EB8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4E4FBF" w:rsidRPr="004B6EB8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</w:tr>
      <w:tr w:rsidR="004E4FBF" w:rsidRPr="004B6EB8" w14:paraId="405293C3" w14:textId="77777777" w:rsidTr="24709F46">
        <w:trPr>
          <w:trHeight w:val="273"/>
        </w:trPr>
        <w:tc>
          <w:tcPr>
            <w:tcW w:w="3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81EA6" w14:textId="158AD12E" w:rsidR="004E4FBF" w:rsidRPr="004B6EB8" w:rsidRDefault="00460881" w:rsidP="00AC3E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 details for parent</w:t>
            </w:r>
            <w:r w:rsidR="000D215D">
              <w:rPr>
                <w:rFonts w:ascii="Arial" w:hAnsi="Arial" w:cs="Arial"/>
                <w:sz w:val="22"/>
                <w:szCs w:val="22"/>
              </w:rPr>
              <w:t>/carer/guardian</w:t>
            </w:r>
            <w:r>
              <w:rPr>
                <w:rFonts w:ascii="Arial" w:hAnsi="Arial" w:cs="Arial"/>
                <w:sz w:val="22"/>
                <w:szCs w:val="22"/>
              </w:rPr>
              <w:t xml:space="preserve"> if </w:t>
            </w:r>
            <w:r w:rsidR="00891FA0">
              <w:rPr>
                <w:rFonts w:ascii="Arial" w:hAnsi="Arial" w:cs="Arial"/>
                <w:sz w:val="22"/>
                <w:szCs w:val="22"/>
              </w:rPr>
              <w:t>relevant</w:t>
            </w:r>
          </w:p>
        </w:tc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1CCE3" w14:textId="77777777" w:rsidR="004B6EB8" w:rsidRDefault="004B6EB8" w:rsidP="00AC3E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9DF81D" w14:textId="77777777" w:rsidR="00EE65BD" w:rsidRDefault="00EE65BD" w:rsidP="00AC3E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EFCC21" w14:textId="77777777" w:rsidR="00C7693A" w:rsidRDefault="00C7693A" w:rsidP="00AC3E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3C6DF2" w14:textId="77777777" w:rsidR="00EE65BD" w:rsidRPr="004B6EB8" w:rsidRDefault="00EE65BD" w:rsidP="00AC3E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E0BEF9" w14:textId="77777777" w:rsidR="004E4FBF" w:rsidRPr="004B6EB8" w:rsidRDefault="004E4FBF" w:rsidP="004E4FBF">
      <w:pPr>
        <w:rPr>
          <w:rFonts w:ascii="Arial" w:hAnsi="Arial" w:cs="Arial"/>
          <w:sz w:val="22"/>
          <w:szCs w:val="22"/>
        </w:rPr>
      </w:pPr>
    </w:p>
    <w:tbl>
      <w:tblPr>
        <w:tblStyle w:val="TableGrid0"/>
        <w:tblW w:w="9018" w:type="dxa"/>
        <w:tblInd w:w="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58"/>
        <w:gridCol w:w="6760"/>
      </w:tblGrid>
      <w:tr w:rsidR="004E4FBF" w:rsidRPr="004B6EB8" w14:paraId="424B029F" w14:textId="77777777" w:rsidTr="004E4FBF">
        <w:trPr>
          <w:trHeight w:val="278"/>
        </w:trPr>
        <w:tc>
          <w:tcPr>
            <w:tcW w:w="9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35"/>
          </w:tcPr>
          <w:p w14:paraId="630B4460" w14:textId="7088B236" w:rsidR="004E4FBF" w:rsidRPr="004B6EB8" w:rsidRDefault="004E4FBF" w:rsidP="00AC3E68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DETAILS OF PERSON COMPLETING THIS FORM</w:t>
            </w:r>
          </w:p>
        </w:tc>
      </w:tr>
      <w:tr w:rsidR="004E4FBF" w:rsidRPr="004B6EB8" w14:paraId="3CC6C7A3" w14:textId="77777777" w:rsidTr="00EE65BD">
        <w:trPr>
          <w:trHeight w:val="278"/>
        </w:trPr>
        <w:tc>
          <w:tcPr>
            <w:tcW w:w="2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6F3E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Name 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836D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E4FBF" w:rsidRPr="004B6EB8" w14:paraId="542B9F08" w14:textId="77777777" w:rsidTr="00EE65BD">
        <w:trPr>
          <w:trHeight w:val="278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864B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Address 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A90F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E4FBF" w:rsidRPr="004B6EB8" w14:paraId="25F36BA8" w14:textId="77777777" w:rsidTr="00EE65BD">
        <w:trPr>
          <w:trHeight w:val="279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D60A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Contact number  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1931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E4FBF" w:rsidRPr="004B6EB8" w14:paraId="57D2EADC" w14:textId="77777777" w:rsidTr="00EE65BD">
        <w:trPr>
          <w:trHeight w:val="278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D371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Email address 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4D7F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E4FBF" w:rsidRPr="004B6EB8" w14:paraId="25E5A75D" w14:textId="77777777" w:rsidTr="00EE65BD">
        <w:trPr>
          <w:trHeight w:val="278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DF26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Club (if applicable) 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9DDC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E4FBF" w:rsidRPr="004B6EB8" w14:paraId="42CCEE63" w14:textId="77777777" w:rsidTr="00EE65BD">
        <w:trPr>
          <w:trHeight w:val="278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553A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Role 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85FC" w14:textId="77777777" w:rsidR="004E4FBF" w:rsidRPr="004B6EB8" w:rsidRDefault="004E4FBF" w:rsidP="00AC3E68">
            <w:pPr>
              <w:rPr>
                <w:rFonts w:ascii="Arial" w:hAnsi="Arial" w:cs="Arial"/>
                <w:sz w:val="22"/>
                <w:szCs w:val="22"/>
              </w:rPr>
            </w:pPr>
            <w:r w:rsidRPr="004B6EB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06AD9341" w14:textId="0C43E4EF" w:rsidR="004E4FBF" w:rsidRDefault="004E4FBF" w:rsidP="004E4FBF">
      <w:pPr>
        <w:rPr>
          <w:rFonts w:ascii="Arial" w:hAnsi="Arial" w:cs="Arial"/>
          <w:sz w:val="22"/>
          <w:szCs w:val="22"/>
        </w:rPr>
      </w:pPr>
      <w:r w:rsidRPr="004B6EB8">
        <w:rPr>
          <w:rFonts w:ascii="Arial" w:hAnsi="Arial" w:cs="Arial"/>
          <w:color w:val="4C5D64"/>
          <w:sz w:val="22"/>
          <w:szCs w:val="22"/>
        </w:rPr>
        <w:t xml:space="preserve"> </w:t>
      </w:r>
      <w:r w:rsidRPr="004B6EB8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0"/>
        <w:tblW w:w="9018" w:type="dxa"/>
        <w:tblInd w:w="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43"/>
        <w:gridCol w:w="4756"/>
        <w:gridCol w:w="19"/>
      </w:tblGrid>
      <w:tr w:rsidR="00AF44F0" w:rsidRPr="004B6EB8" w14:paraId="33CEDF80" w14:textId="77777777" w:rsidTr="0090068C">
        <w:trPr>
          <w:trHeight w:val="278"/>
        </w:trPr>
        <w:tc>
          <w:tcPr>
            <w:tcW w:w="9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35"/>
          </w:tcPr>
          <w:p w14:paraId="5BB46D38" w14:textId="77777777" w:rsidR="00AF44F0" w:rsidRPr="004B6EB8" w:rsidRDefault="00AF44F0" w:rsidP="0090068C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DETAILS OF CONCERN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OR ALLEGATION</w:t>
            </w:r>
          </w:p>
        </w:tc>
      </w:tr>
      <w:tr w:rsidR="00AF44F0" w:rsidRPr="004B6EB8" w14:paraId="2AAA43C4" w14:textId="77777777" w:rsidTr="005B0D6E">
        <w:trPr>
          <w:gridAfter w:val="1"/>
          <w:wAfter w:w="19" w:type="dxa"/>
          <w:trHeight w:val="278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0965" w14:textId="77777777" w:rsidR="00AF44F0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Cs/>
                <w:sz w:val="22"/>
                <w:szCs w:val="22"/>
              </w:rPr>
              <w:t>Circumstances:  Please include ALL the information known to you</w:t>
            </w:r>
          </w:p>
          <w:p w14:paraId="7FB21DA3" w14:textId="77777777" w:rsidR="00AF44F0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F27EE06" w14:textId="77777777" w:rsidR="00AF44F0" w:rsidRPr="004B6EB8" w:rsidRDefault="00AF44F0" w:rsidP="0090068C">
            <w:pPr>
              <w:rPr>
                <w:rFonts w:ascii="Arial" w:hAnsi="Arial" w:cs="Arial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Points to cover. </w:t>
            </w:r>
          </w:p>
          <w:p w14:paraId="69E3471A" w14:textId="77777777" w:rsidR="00AF44F0" w:rsidRPr="004B6EB8" w:rsidRDefault="00AF44F0" w:rsidP="0090068C">
            <w:pPr>
              <w:rPr>
                <w:rFonts w:ascii="Arial" w:hAnsi="Arial" w:cs="Arial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1.Wh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en did it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happen</w:t>
            </w:r>
          </w:p>
          <w:p w14:paraId="4F2B9214" w14:textId="77777777" w:rsidR="00AF44F0" w:rsidRPr="004B6EB8" w:rsidRDefault="00AF44F0" w:rsidP="0090068C">
            <w:pPr>
              <w:numPr>
                <w:ilvl w:val="0"/>
                <w:numId w:val="1"/>
              </w:numPr>
              <w:ind w:hanging="222"/>
              <w:rPr>
                <w:rFonts w:ascii="Arial" w:hAnsi="Arial" w:cs="Arial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Wh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at has happened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 </w:t>
            </w:r>
          </w:p>
          <w:p w14:paraId="558FD6BE" w14:textId="77777777" w:rsidR="00AF44F0" w:rsidRPr="004B6EB8" w:rsidRDefault="00AF44F0" w:rsidP="0090068C">
            <w:pPr>
              <w:numPr>
                <w:ilvl w:val="0"/>
                <w:numId w:val="1"/>
              </w:numPr>
              <w:ind w:hanging="222"/>
              <w:rPr>
                <w:rFonts w:ascii="Arial" w:hAnsi="Arial" w:cs="Arial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Whe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re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did it happen </w:t>
            </w:r>
          </w:p>
          <w:p w14:paraId="0A2E09D3" w14:textId="77777777" w:rsidR="00AF44F0" w:rsidRPr="004B6EB8" w:rsidRDefault="00AF44F0" w:rsidP="0090068C">
            <w:pPr>
              <w:numPr>
                <w:ilvl w:val="0"/>
                <w:numId w:val="1"/>
              </w:numPr>
              <w:ind w:hanging="222"/>
              <w:rPr>
                <w:rFonts w:ascii="Arial" w:hAnsi="Arial" w:cs="Arial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Who is involved, and who did what </w:t>
            </w:r>
          </w:p>
          <w:p w14:paraId="233B8C1E" w14:textId="77777777" w:rsidR="00AF44F0" w:rsidRPr="004B6EB8" w:rsidRDefault="00AF44F0" w:rsidP="0090068C">
            <w:pPr>
              <w:numPr>
                <w:ilvl w:val="0"/>
                <w:numId w:val="1"/>
              </w:numPr>
              <w:ind w:hanging="222"/>
              <w:rPr>
                <w:rFonts w:ascii="Arial" w:hAnsi="Arial" w:cs="Arial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Why did it happen  </w:t>
            </w:r>
          </w:p>
          <w:p w14:paraId="3E7B11AC" w14:textId="77777777" w:rsidR="00AF44F0" w:rsidRPr="004B6EB8" w:rsidRDefault="00AF44F0" w:rsidP="0090068C">
            <w:pPr>
              <w:spacing w:line="239" w:lineRule="auto"/>
              <w:rPr>
                <w:rFonts w:ascii="Arial" w:hAnsi="Arial" w:cs="Arial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Try to report in a chronological order. If your information has come to you from a number of individuals, please be clear about who said what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.</w:t>
            </w:r>
          </w:p>
          <w:p w14:paraId="1261C4DC" w14:textId="77777777" w:rsidR="00AF44F0" w:rsidRPr="004B6EB8" w:rsidRDefault="00AF44F0" w:rsidP="0090068C">
            <w:pPr>
              <w:rPr>
                <w:rFonts w:ascii="Arial" w:hAnsi="Arial" w:cs="Arial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Detail any previous concerns about the person you are referring to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.</w:t>
            </w:r>
          </w:p>
          <w:p w14:paraId="4BC9E970" w14:textId="77777777" w:rsidR="00AF44F0" w:rsidRPr="004B6EB8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Include any verbatim comments and the demeanour of the person if possible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.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AF4F" w14:textId="77777777" w:rsidR="00AF44F0" w:rsidRPr="00FE1B1C" w:rsidRDefault="00AF44F0" w:rsidP="0090068C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AF44F0" w:rsidRPr="004B6EB8" w14:paraId="2D440130" w14:textId="77777777" w:rsidTr="005B0D6E">
        <w:trPr>
          <w:gridAfter w:val="1"/>
          <w:wAfter w:w="19" w:type="dxa"/>
          <w:trHeight w:val="278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766A" w14:textId="77777777" w:rsidR="00AF44F0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Cs/>
                <w:sz w:val="22"/>
                <w:szCs w:val="22"/>
              </w:rPr>
              <w:t xml:space="preserve">Injuries: </w:t>
            </w:r>
          </w:p>
          <w:p w14:paraId="6A29B3E5" w14:textId="77777777" w:rsidR="00AF44F0" w:rsidRPr="004B6EB8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CE74DE7" w14:textId="77777777" w:rsidR="00AF44F0" w:rsidRPr="004B6EB8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Describe nature of injury, any treatment obtained and by whom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9C7C" w14:textId="77777777" w:rsidR="00AF44F0" w:rsidRPr="00FE1B1C" w:rsidRDefault="00AF44F0" w:rsidP="0090068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503C2" w:rsidRPr="004B6EB8" w14:paraId="70E3936F" w14:textId="77777777" w:rsidTr="005B0D6E">
        <w:trPr>
          <w:gridAfter w:val="1"/>
          <w:wAfter w:w="19" w:type="dxa"/>
          <w:trHeight w:val="278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0A5408" w14:textId="77777777" w:rsidR="00F503C2" w:rsidRDefault="00F503C2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Victim(s) or complainant</w:t>
            </w:r>
            <w:r w:rsidR="00BF3383">
              <w:rPr>
                <w:rFonts w:ascii="Arial" w:hAnsi="Arial" w:cs="Arial"/>
                <w:bCs/>
                <w:sz w:val="22"/>
                <w:szCs w:val="22"/>
              </w:rPr>
              <w:t>(s):</w:t>
            </w:r>
          </w:p>
          <w:p w14:paraId="3DAC1654" w14:textId="77777777" w:rsidR="00BF3383" w:rsidRDefault="00BF3383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0393AC5" w14:textId="1BE41F2F" w:rsidR="00BF3383" w:rsidRPr="004B6EB8" w:rsidRDefault="00BF3383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Full details of all 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victims or complainants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to be recorded (Name, 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age, ethnicity, 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address, contact details, role, club) Have they been spoken to? What </w:t>
            </w:r>
            <w:r w:rsidR="00534058">
              <w:rPr>
                <w:rFonts w:ascii="Arial" w:hAnsi="Arial" w:cs="Arial"/>
                <w:b/>
                <w:color w:val="0070C0"/>
                <w:sz w:val="18"/>
                <w:szCs w:val="18"/>
              </w:rPr>
              <w:t>is their account?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904CEB" w14:textId="77777777" w:rsidR="00F503C2" w:rsidRPr="00FE1B1C" w:rsidRDefault="00F503C2" w:rsidP="0090068C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AF44F0" w:rsidRPr="004B6EB8" w14:paraId="6073A36F" w14:textId="77777777" w:rsidTr="005B0D6E">
        <w:trPr>
          <w:gridAfter w:val="1"/>
          <w:wAfter w:w="19" w:type="dxa"/>
          <w:trHeight w:val="278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EE547F" w14:textId="77777777" w:rsidR="00AF44F0" w:rsidRPr="004B6EB8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Cs/>
                <w:sz w:val="22"/>
                <w:szCs w:val="22"/>
              </w:rPr>
              <w:t xml:space="preserve">Witnesses: </w:t>
            </w:r>
          </w:p>
          <w:p w14:paraId="662C5F9B" w14:textId="77777777" w:rsidR="00AF44F0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F5CA47C" w14:textId="77777777" w:rsidR="00AF44F0" w:rsidRPr="004B6EB8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Full details of all witnesses to be recorded (Name, address, contact details, role, club) Have they been spoken to? What did they witness?  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DE840" w14:textId="77777777" w:rsidR="00AF44F0" w:rsidRPr="00FE1B1C" w:rsidRDefault="00AF44F0" w:rsidP="0090068C">
            <w:pPr>
              <w:spacing w:line="239" w:lineRule="auto"/>
              <w:ind w:right="401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F44F0" w:rsidRPr="004B6EB8" w14:paraId="2DC99FC4" w14:textId="77777777" w:rsidTr="005B0D6E">
        <w:trPr>
          <w:gridAfter w:val="1"/>
          <w:wAfter w:w="19" w:type="dxa"/>
          <w:trHeight w:val="278"/>
        </w:trPr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BE67" w14:textId="77777777" w:rsidR="00AF44F0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Cs/>
                <w:sz w:val="22"/>
                <w:szCs w:val="22"/>
              </w:rPr>
              <w:t xml:space="preserve">Action taken: </w:t>
            </w:r>
          </w:p>
          <w:p w14:paraId="0E025089" w14:textId="77777777" w:rsidR="00AF44F0" w:rsidRPr="004B6EB8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9D84674" w14:textId="77777777" w:rsidR="00AF44F0" w:rsidRDefault="00AF44F0" w:rsidP="0090068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Outline what action has already been taken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.</w:t>
            </w:r>
          </w:p>
          <w:p w14:paraId="491389D6" w14:textId="77777777" w:rsidR="00AF44F0" w:rsidRPr="004B6EB8" w:rsidRDefault="00AF44F0" w:rsidP="0090068C">
            <w:pPr>
              <w:rPr>
                <w:rFonts w:ascii="Arial" w:hAnsi="Arial" w:cs="Arial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Include things such as:</w:t>
            </w:r>
          </w:p>
          <w:p w14:paraId="0D9BAB57" w14:textId="77777777" w:rsidR="00AF44F0" w:rsidRPr="004B6EB8" w:rsidRDefault="00AF44F0" w:rsidP="0090068C">
            <w:pPr>
              <w:rPr>
                <w:rFonts w:ascii="Arial" w:hAnsi="Arial" w:cs="Arial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Did you call Police or Social Services?  </w:t>
            </w:r>
          </w:p>
          <w:p w14:paraId="2808DEDB" w14:textId="77777777" w:rsidR="00AF44F0" w:rsidRPr="004B6EB8" w:rsidRDefault="00AF44F0" w:rsidP="0090068C">
            <w:pPr>
              <w:spacing w:line="239" w:lineRule="auto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Who have you have spoken to about this matter? </w:t>
            </w:r>
          </w:p>
          <w:p w14:paraId="775A3E83" w14:textId="77777777" w:rsidR="00AF44F0" w:rsidRPr="004B6EB8" w:rsidRDefault="00AF44F0" w:rsidP="0090068C">
            <w:pPr>
              <w:spacing w:line="239" w:lineRule="auto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Who has been notified (Name and contact details?) </w:t>
            </w:r>
          </w:p>
          <w:p w14:paraId="5C1D2851" w14:textId="77777777" w:rsidR="00AF44F0" w:rsidRPr="004B6EB8" w:rsidRDefault="00AF44F0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When were they notified?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4F3C" w14:textId="77777777" w:rsidR="00AF44F0" w:rsidRPr="00FE1B1C" w:rsidRDefault="00AF44F0" w:rsidP="0090068C">
            <w:pPr>
              <w:spacing w:line="239" w:lineRule="auto"/>
              <w:ind w:right="401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4A956DC0" w14:textId="77777777" w:rsidR="00AF44F0" w:rsidRDefault="00AF44F0" w:rsidP="004E4FBF">
      <w:pPr>
        <w:rPr>
          <w:rFonts w:ascii="Arial" w:hAnsi="Arial" w:cs="Arial"/>
          <w:color w:val="4C5D64"/>
          <w:sz w:val="22"/>
          <w:szCs w:val="22"/>
        </w:rPr>
      </w:pPr>
    </w:p>
    <w:p w14:paraId="599F566D" w14:textId="77777777" w:rsidR="00AF44F0" w:rsidRPr="004B6EB8" w:rsidRDefault="00AF44F0" w:rsidP="004E4FBF">
      <w:pPr>
        <w:rPr>
          <w:rFonts w:ascii="Arial" w:hAnsi="Arial" w:cs="Arial"/>
          <w:color w:val="4C5D64"/>
          <w:sz w:val="22"/>
          <w:szCs w:val="22"/>
        </w:rPr>
      </w:pPr>
    </w:p>
    <w:p w14:paraId="497412EA" w14:textId="71057D99" w:rsidR="004B6EB8" w:rsidRDefault="004B6EB8">
      <w:pPr>
        <w:rPr>
          <w:sz w:val="18"/>
          <w:szCs w:val="18"/>
        </w:rPr>
      </w:pPr>
    </w:p>
    <w:tbl>
      <w:tblPr>
        <w:tblStyle w:val="TableGrid0"/>
        <w:tblW w:w="9139" w:type="dxa"/>
        <w:tblInd w:w="-116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64"/>
        <w:gridCol w:w="4756"/>
        <w:gridCol w:w="19"/>
      </w:tblGrid>
      <w:tr w:rsidR="00AE7787" w:rsidRPr="004B6EB8" w14:paraId="0A34A9FB" w14:textId="77777777" w:rsidTr="00003965">
        <w:trPr>
          <w:trHeight w:val="278"/>
        </w:trPr>
        <w:tc>
          <w:tcPr>
            <w:tcW w:w="9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35"/>
          </w:tcPr>
          <w:p w14:paraId="61AB7858" w14:textId="77777777" w:rsidR="00AE7787" w:rsidRPr="00C67E32" w:rsidRDefault="00AE7787" w:rsidP="0090068C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C67E32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DETAILS OF INVOLVED PARTIES</w:t>
            </w:r>
          </w:p>
        </w:tc>
      </w:tr>
      <w:tr w:rsidR="00AE7787" w:rsidRPr="004B6EB8" w14:paraId="20B942BF" w14:textId="77777777" w:rsidTr="00003965">
        <w:trPr>
          <w:gridAfter w:val="1"/>
          <w:wAfter w:w="19" w:type="dxa"/>
          <w:trHeight w:val="278"/>
        </w:trPr>
        <w:tc>
          <w:tcPr>
            <w:tcW w:w="43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A5C7" w14:textId="77777777" w:rsidR="00AE7787" w:rsidRPr="004B6EB8" w:rsidRDefault="00AE7787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Cs/>
                <w:sz w:val="22"/>
                <w:szCs w:val="22"/>
              </w:rPr>
              <w:t>Name of club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4B6EB8">
              <w:rPr>
                <w:rFonts w:ascii="Arial" w:hAnsi="Arial" w:cs="Arial"/>
                <w:bCs/>
                <w:sz w:val="22"/>
                <w:szCs w:val="22"/>
              </w:rPr>
              <w:t>/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4B6EB8">
              <w:rPr>
                <w:rFonts w:ascii="Arial" w:hAnsi="Arial" w:cs="Arial"/>
                <w:bCs/>
                <w:sz w:val="22"/>
                <w:szCs w:val="22"/>
              </w:rPr>
              <w:t>venue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4B6EB8">
              <w:rPr>
                <w:rFonts w:ascii="Arial" w:hAnsi="Arial" w:cs="Arial"/>
                <w:bCs/>
                <w:sz w:val="22"/>
                <w:szCs w:val="22"/>
              </w:rPr>
              <w:t>/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4B6EB8">
              <w:rPr>
                <w:rFonts w:ascii="Arial" w:hAnsi="Arial" w:cs="Arial"/>
                <w:bCs/>
                <w:sz w:val="22"/>
                <w:szCs w:val="22"/>
              </w:rPr>
              <w:t>organisation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4B6EB8">
              <w:rPr>
                <w:rFonts w:ascii="Arial" w:hAnsi="Arial" w:cs="Arial"/>
                <w:bCs/>
                <w:sz w:val="22"/>
                <w:szCs w:val="22"/>
              </w:rPr>
              <w:t>/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4B6EB8">
              <w:rPr>
                <w:rFonts w:ascii="Arial" w:hAnsi="Arial" w:cs="Arial"/>
                <w:bCs/>
                <w:sz w:val="22"/>
                <w:szCs w:val="22"/>
              </w:rPr>
              <w:t>activity you are concerned about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817B" w14:textId="77777777" w:rsidR="00AE7787" w:rsidRPr="00FE1B1C" w:rsidRDefault="00AE7787" w:rsidP="0090068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E7787" w:rsidRPr="004B6EB8" w14:paraId="7EC46D3D" w14:textId="77777777" w:rsidTr="00003965">
        <w:trPr>
          <w:gridAfter w:val="1"/>
          <w:wAfter w:w="19" w:type="dxa"/>
          <w:trHeight w:val="278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64FC" w14:textId="77777777" w:rsidR="00AE7787" w:rsidRDefault="00AE7787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Cs/>
                <w:sz w:val="22"/>
                <w:szCs w:val="22"/>
              </w:rPr>
              <w:t>Details of the person you are concerned about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– if not detailed on page 1</w:t>
            </w:r>
          </w:p>
          <w:p w14:paraId="54292250" w14:textId="77777777" w:rsidR="00AE7787" w:rsidRPr="004B6EB8" w:rsidRDefault="00AE7787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9164030" w14:textId="77777777" w:rsidR="00AE7787" w:rsidRPr="004B6EB8" w:rsidRDefault="00AE7787" w:rsidP="0090068C">
            <w:pPr>
              <w:spacing w:line="239" w:lineRule="auto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This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may relate to a child 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or adult 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whose welfare you are worried about 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or b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ehaviour 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that 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concerns you. Please specify which &amp; include as much personal information as you can. </w:t>
            </w:r>
          </w:p>
          <w:p w14:paraId="75A94534" w14:textId="77777777" w:rsidR="00AE7787" w:rsidRPr="004B6EB8" w:rsidRDefault="00AE7787" w:rsidP="0090068C">
            <w:pPr>
              <w:spacing w:line="239" w:lineRule="auto"/>
              <w:rPr>
                <w:rFonts w:ascii="Arial" w:hAnsi="Arial" w:cs="Arial"/>
                <w:sz w:val="18"/>
                <w:szCs w:val="18"/>
              </w:rPr>
            </w:pPr>
          </w:p>
          <w:p w14:paraId="79D0DEF0" w14:textId="77777777" w:rsidR="00AE7787" w:rsidRPr="004B6EB8" w:rsidRDefault="00AE7787" w:rsidP="0090068C">
            <w:pPr>
              <w:spacing w:line="239" w:lineRule="auto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Please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include their name, address, date of birth, club details,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role at club,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contact</w:t>
            </w: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 details and school if relevant</w:t>
            </w: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. </w:t>
            </w:r>
          </w:p>
          <w:p w14:paraId="5D05918D" w14:textId="77777777" w:rsidR="00AE7787" w:rsidRPr="004B6EB8" w:rsidRDefault="00AE7787" w:rsidP="0090068C">
            <w:pPr>
              <w:spacing w:line="239" w:lineRule="auto"/>
              <w:rPr>
                <w:rFonts w:ascii="Arial" w:hAnsi="Arial" w:cs="Arial"/>
                <w:sz w:val="18"/>
                <w:szCs w:val="18"/>
              </w:rPr>
            </w:pPr>
          </w:p>
          <w:p w14:paraId="39ADAB82" w14:textId="77777777" w:rsidR="00AE7787" w:rsidRPr="004B6EB8" w:rsidRDefault="00AE7787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If your concern relates to more than one person, please be specific about who they are.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5868" w14:textId="68DD97DD" w:rsidR="00AE7787" w:rsidRPr="00FE1B1C" w:rsidRDefault="00AE7787" w:rsidP="0090068C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AE7787" w:rsidRPr="004B6EB8" w14:paraId="6884AAA9" w14:textId="77777777" w:rsidTr="00003965">
        <w:trPr>
          <w:gridAfter w:val="1"/>
          <w:wAfter w:w="19" w:type="dxa"/>
          <w:trHeight w:val="278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A6BC" w14:textId="77777777" w:rsidR="00AE7787" w:rsidRDefault="00AE7787" w:rsidP="0090068C">
            <w:pPr>
              <w:spacing w:line="239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Cs/>
                <w:sz w:val="22"/>
                <w:szCs w:val="22"/>
              </w:rPr>
              <w:t>Does the person have any specific needs such as any disabilities, mental health issues or additional vulnerabilities?</w:t>
            </w:r>
          </w:p>
          <w:p w14:paraId="17CC5197" w14:textId="77777777" w:rsidR="00AE7787" w:rsidRDefault="00AE7787" w:rsidP="0090068C">
            <w:pPr>
              <w:spacing w:line="239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462D8C9" w14:textId="77777777" w:rsidR="00AE7787" w:rsidRPr="004B6EB8" w:rsidRDefault="00AE7787" w:rsidP="0090068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Please do not give your opinion but provide this information based on factual evidence.</w:t>
            </w:r>
          </w:p>
          <w:p w14:paraId="2F236313" w14:textId="77777777" w:rsidR="00AE7787" w:rsidRPr="004B6EB8" w:rsidRDefault="00AE7787" w:rsidP="0090068C">
            <w:pPr>
              <w:spacing w:line="239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79BA" w14:textId="77777777" w:rsidR="00AE7787" w:rsidRPr="00FE1B1C" w:rsidRDefault="00AE7787" w:rsidP="0090068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E7787" w:rsidRPr="004B6EB8" w14:paraId="18169CE8" w14:textId="77777777" w:rsidTr="00003965">
        <w:trPr>
          <w:gridAfter w:val="1"/>
          <w:wAfter w:w="19" w:type="dxa"/>
          <w:trHeight w:val="278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0A48" w14:textId="77777777" w:rsidR="00AE7787" w:rsidRPr="004B6EB8" w:rsidRDefault="00AE7787" w:rsidP="0090068C">
            <w:pPr>
              <w:spacing w:line="239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Cs/>
                <w:sz w:val="22"/>
                <w:szCs w:val="22"/>
              </w:rPr>
              <w:t xml:space="preserve">Details of parent/carer </w:t>
            </w:r>
          </w:p>
          <w:p w14:paraId="7E5B53C7" w14:textId="77777777" w:rsidR="00AE7787" w:rsidRDefault="00AE7787" w:rsidP="0090068C">
            <w:pPr>
              <w:spacing w:line="239" w:lineRule="auto"/>
              <w:rPr>
                <w:rFonts w:ascii="Arial" w:hAnsi="Arial" w:cs="Arial"/>
                <w:bCs/>
              </w:rPr>
            </w:pPr>
            <w:r w:rsidRPr="003F0AE3">
              <w:rPr>
                <w:rFonts w:ascii="Arial" w:hAnsi="Arial" w:cs="Arial"/>
                <w:bCs/>
              </w:rPr>
              <w:t>(if known/applicable)</w:t>
            </w:r>
          </w:p>
          <w:p w14:paraId="10AA0184" w14:textId="77777777" w:rsidR="00AE7787" w:rsidRDefault="00AE7787" w:rsidP="0090068C">
            <w:pPr>
              <w:spacing w:line="239" w:lineRule="auto"/>
              <w:rPr>
                <w:rFonts w:ascii="Arial" w:hAnsi="Arial" w:cs="Arial"/>
                <w:bCs/>
              </w:rPr>
            </w:pPr>
          </w:p>
          <w:p w14:paraId="6508E11E" w14:textId="77777777" w:rsidR="00AE7787" w:rsidRPr="004B6EB8" w:rsidRDefault="00AE7787" w:rsidP="0090068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Name  </w:t>
            </w:r>
          </w:p>
          <w:p w14:paraId="20B136A2" w14:textId="77777777" w:rsidR="00AE7787" w:rsidRPr="004B6EB8" w:rsidRDefault="00AE7787" w:rsidP="0090068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Address </w:t>
            </w:r>
          </w:p>
          <w:p w14:paraId="4989AC8F" w14:textId="77777777" w:rsidR="00AE7787" w:rsidRPr="004B6EB8" w:rsidRDefault="00AE7787" w:rsidP="0090068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 xml:space="preserve">Contact number </w:t>
            </w:r>
          </w:p>
          <w:p w14:paraId="41ADBD45" w14:textId="77777777" w:rsidR="00AE7787" w:rsidRPr="003F0AE3" w:rsidRDefault="00AE7787" w:rsidP="0090068C">
            <w:pPr>
              <w:spacing w:line="239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/>
                <w:color w:val="0070C0"/>
                <w:sz w:val="18"/>
                <w:szCs w:val="18"/>
              </w:rPr>
              <w:t>Email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6BFD" w14:textId="77777777" w:rsidR="00AE7787" w:rsidRPr="00FE1B1C" w:rsidRDefault="00AE7787" w:rsidP="0090068C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AE7787" w:rsidRPr="004B6EB8" w14:paraId="20C3F989" w14:textId="77777777" w:rsidTr="00003965">
        <w:trPr>
          <w:gridAfter w:val="1"/>
          <w:wAfter w:w="19" w:type="dxa"/>
          <w:trHeight w:val="278"/>
        </w:trPr>
        <w:tc>
          <w:tcPr>
            <w:tcW w:w="4364" w:type="dxa"/>
            <w:tcBorders>
              <w:top w:val="single" w:sz="4" w:space="0" w:color="auto"/>
            </w:tcBorders>
          </w:tcPr>
          <w:p w14:paraId="368E3B83" w14:textId="77777777" w:rsidR="00AE7787" w:rsidRPr="004B6EB8" w:rsidRDefault="00AE7787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756" w:type="dxa"/>
            <w:tcBorders>
              <w:top w:val="single" w:sz="4" w:space="0" w:color="auto"/>
            </w:tcBorders>
          </w:tcPr>
          <w:p w14:paraId="098DD228" w14:textId="77777777" w:rsidR="00AE7787" w:rsidRPr="004B6EB8" w:rsidRDefault="00AE7787" w:rsidP="0090068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</w:tc>
      </w:tr>
      <w:tr w:rsidR="00A40A0B" w:rsidRPr="004B6EB8" w14:paraId="218C480C" w14:textId="77777777" w:rsidTr="00A40A0B">
        <w:trPr>
          <w:gridAfter w:val="1"/>
          <w:wAfter w:w="19" w:type="dxa"/>
          <w:trHeight w:val="278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35"/>
          </w:tcPr>
          <w:p w14:paraId="4E0179FB" w14:textId="77777777" w:rsidR="00A40A0B" w:rsidRPr="004B6EB8" w:rsidRDefault="00A40A0B" w:rsidP="0090068C">
            <w:pPr>
              <w:tabs>
                <w:tab w:val="center" w:pos="4187"/>
              </w:tabs>
              <w:spacing w:line="239" w:lineRule="auto"/>
              <w:ind w:right="401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CONFIDENTIALITY</w:t>
            </w:r>
            <w:r w:rsidRPr="004B6EB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ab/>
            </w:r>
          </w:p>
          <w:p w14:paraId="29B17AC9" w14:textId="77777777" w:rsidR="00A40A0B" w:rsidRPr="004B6EB8" w:rsidRDefault="00A40A0B" w:rsidP="0090068C">
            <w:pPr>
              <w:spacing w:line="239" w:lineRule="auto"/>
              <w:ind w:right="401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18C03A61" w14:textId="77777777" w:rsidR="00A40A0B" w:rsidRPr="004B6EB8" w:rsidRDefault="00A40A0B" w:rsidP="0090068C">
            <w:pPr>
              <w:spacing w:line="239" w:lineRule="auto"/>
              <w:ind w:right="401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4B6EB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If you have any concerns about approaching a parent / </w:t>
            </w:r>
            <w:proofErr w:type="gramStart"/>
            <w:r w:rsidRPr="004B6EB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carer</w:t>
            </w:r>
            <w:proofErr w:type="gramEnd"/>
            <w:r w:rsidRPr="004B6EB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please seek advice from the Safeguarding Team.</w:t>
            </w:r>
          </w:p>
        </w:tc>
      </w:tr>
      <w:tr w:rsidR="00A40A0B" w:rsidRPr="004B6EB8" w14:paraId="6AB6DB20" w14:textId="77777777" w:rsidTr="00A40A0B">
        <w:trPr>
          <w:gridAfter w:val="1"/>
          <w:wAfter w:w="19" w:type="dxa"/>
          <w:trHeight w:val="278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BFAA" w14:textId="77777777" w:rsidR="00A40A0B" w:rsidRPr="004B6EB8" w:rsidRDefault="00A40A0B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Cs/>
                <w:sz w:val="22"/>
                <w:szCs w:val="22"/>
              </w:rPr>
              <w:t>Please tell us whether the club has spoken to the child’s parent/carer about the concerns and whether they expressed a view about what should be done. Do they consent to you sharing this information for the purposes of safeguarding their child?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A54A" w14:textId="77777777" w:rsidR="00A40A0B" w:rsidRPr="00FE1B1C" w:rsidRDefault="00A40A0B" w:rsidP="0090068C">
            <w:pPr>
              <w:spacing w:line="239" w:lineRule="auto"/>
              <w:ind w:right="401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7EEE40CE" w14:textId="1DA1545E" w:rsidR="00E62D0C" w:rsidRDefault="00E62D0C" w:rsidP="005B0D6E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0"/>
        <w:tblW w:w="9120" w:type="dxa"/>
        <w:tblInd w:w="-116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64"/>
        <w:gridCol w:w="4756"/>
      </w:tblGrid>
      <w:tr w:rsidR="00A40A0B" w:rsidRPr="004B6EB8" w14:paraId="46B588A1" w14:textId="77777777" w:rsidTr="00A40A0B">
        <w:trPr>
          <w:trHeight w:val="278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35"/>
          </w:tcPr>
          <w:p w14:paraId="487B8BF8" w14:textId="77777777" w:rsidR="00A40A0B" w:rsidRPr="004B6EB8" w:rsidRDefault="00A40A0B" w:rsidP="0090068C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ANY </w:t>
            </w:r>
            <w:r w:rsidRPr="004B6EB8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SUPPORTING DOCUMENTATION</w:t>
            </w:r>
          </w:p>
        </w:tc>
      </w:tr>
      <w:tr w:rsidR="00A40A0B" w:rsidRPr="004B6EB8" w14:paraId="3163022B" w14:textId="77777777" w:rsidTr="00A40A0B">
        <w:trPr>
          <w:trHeight w:val="278"/>
        </w:trPr>
        <w:tc>
          <w:tcPr>
            <w:tcW w:w="43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52AB" w14:textId="77777777" w:rsidR="00A40A0B" w:rsidRDefault="00A40A0B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B6EB8">
              <w:rPr>
                <w:rFonts w:ascii="Arial" w:hAnsi="Arial" w:cs="Arial"/>
                <w:bCs/>
                <w:sz w:val="22"/>
                <w:szCs w:val="22"/>
              </w:rPr>
              <w:t>For example: chat logs / social media messages, photos of injuries, notes of conversations, LADO referrals etc</w:t>
            </w:r>
          </w:p>
          <w:p w14:paraId="743B3D37" w14:textId="77777777" w:rsidR="00A40A0B" w:rsidRDefault="00A40A0B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FA851AE" w14:textId="77777777" w:rsidR="00A40A0B" w:rsidRPr="004B6EB8" w:rsidRDefault="00A40A0B" w:rsidP="0090068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>These can be sent together with a referral form and listed here</w:t>
            </w:r>
          </w:p>
          <w:p w14:paraId="17524CDE" w14:textId="77777777" w:rsidR="00A40A0B" w:rsidRPr="004B6EB8" w:rsidRDefault="00A40A0B" w:rsidP="0090068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0D54" w14:textId="77777777" w:rsidR="00A40A0B" w:rsidRPr="00FE1B1C" w:rsidRDefault="00A40A0B" w:rsidP="0090068C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5E6D7280" w14:textId="77777777" w:rsidR="00A40A0B" w:rsidRPr="004B6EB8" w:rsidRDefault="00A40A0B" w:rsidP="005B0D6E">
      <w:pPr>
        <w:rPr>
          <w:rFonts w:ascii="Arial" w:hAnsi="Arial" w:cs="Arial"/>
          <w:b/>
          <w:sz w:val="22"/>
          <w:szCs w:val="22"/>
        </w:rPr>
      </w:pPr>
    </w:p>
    <w:sectPr w:rsidR="00A40A0B" w:rsidRPr="004B6EB8" w:rsidSect="00607484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843" w:right="1440" w:bottom="1440" w:left="1440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1C0B8" w14:textId="77777777" w:rsidR="00867721" w:rsidRDefault="00867721">
      <w:r>
        <w:separator/>
      </w:r>
    </w:p>
  </w:endnote>
  <w:endnote w:type="continuationSeparator" w:id="0">
    <w:p w14:paraId="7A590E99" w14:textId="77777777" w:rsidR="00867721" w:rsidRDefault="00867721">
      <w:r>
        <w:continuationSeparator/>
      </w:r>
    </w:p>
  </w:endnote>
  <w:endnote w:type="continuationNotice" w:id="1">
    <w:p w14:paraId="36D538D2" w14:textId="77777777" w:rsidR="00715463" w:rsidRDefault="007154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ecilia LT Std Light">
    <w:altName w:val="Calibri"/>
    <w:charset w:val="00"/>
    <w:family w:val="auto"/>
    <w:pitch w:val="variable"/>
    <w:sig w:usb0="800000AF" w:usb1="5000204A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ECB Caps">
    <w:altName w:val="Calibri"/>
    <w:charset w:val="00"/>
    <w:family w:val="modern"/>
    <w:pitch w:val="variable"/>
    <w:sig w:usb0="00000083" w:usb1="40000000" w:usb2="00000000" w:usb3="00000000" w:csb0="00000001" w:csb1="00000000"/>
  </w:font>
  <w:font w:name="GOTHAM-BOOK">
    <w:altName w:val="Calibri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FEAA3" w14:textId="77777777" w:rsidR="00880870" w:rsidRPr="00175777" w:rsidRDefault="00880870" w:rsidP="008C545A">
    <w:pPr>
      <w:pStyle w:val="Footer"/>
      <w:ind w:left="-567"/>
      <w:rPr>
        <w:rFonts w:ascii="GOTHAM-BOOK" w:hAnsi="GOTHAM-BOOK"/>
        <w:color w:val="071A35"/>
        <w:sz w:val="16"/>
      </w:rPr>
    </w:pPr>
    <w:r w:rsidRPr="00175777">
      <w:rPr>
        <w:rFonts w:ascii="GOTHAM-BOOK" w:hAnsi="GOTHAM-BOOK"/>
        <w:color w:val="071A35"/>
        <w:sz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92445" w14:textId="1D73C753" w:rsidR="00784E48" w:rsidRPr="00784E48" w:rsidRDefault="00784E48" w:rsidP="002E3077">
    <w:pPr>
      <w:pStyle w:val="Footer"/>
      <w:ind w:left="8640" w:hanging="8640"/>
      <w:rPr>
        <w:rFonts w:ascii="Arial" w:hAnsi="Arial" w:cs="Arial"/>
        <w:b/>
        <w:color w:val="000000" w:themeColor="text1"/>
        <w:sz w:val="16"/>
        <w:szCs w:val="16"/>
      </w:rPr>
    </w:pPr>
  </w:p>
  <w:p w14:paraId="5E32AEC4" w14:textId="7C0B3C95" w:rsidR="00880870" w:rsidRPr="00784E48" w:rsidRDefault="00880870" w:rsidP="002E3077">
    <w:pPr>
      <w:pStyle w:val="Footer"/>
      <w:ind w:left="8640" w:hanging="8640"/>
      <w:jc w:val="center"/>
      <w:rPr>
        <w:rFonts w:ascii="Arial" w:hAnsi="Arial" w:cs="Arial"/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ABF00" w14:textId="77777777" w:rsidR="00867721" w:rsidRDefault="00867721">
      <w:r>
        <w:separator/>
      </w:r>
    </w:p>
  </w:footnote>
  <w:footnote w:type="continuationSeparator" w:id="0">
    <w:p w14:paraId="3B234FFA" w14:textId="77777777" w:rsidR="00867721" w:rsidRDefault="00867721">
      <w:r>
        <w:continuationSeparator/>
      </w:r>
    </w:p>
  </w:footnote>
  <w:footnote w:type="continuationNotice" w:id="1">
    <w:p w14:paraId="60AFDEF4" w14:textId="77777777" w:rsidR="00715463" w:rsidRDefault="007154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B65A8" w14:textId="37699976" w:rsidR="000C5594" w:rsidRDefault="000D3A40" w:rsidP="00523E25">
    <w:pPr>
      <w:pStyle w:val="Header"/>
      <w:jc w:val="right"/>
      <w:rPr>
        <w:rFonts w:ascii="ECB Caps" w:hAnsi="ECB Caps"/>
        <w:color w:val="071A35"/>
        <w:sz w:val="36"/>
      </w:rPr>
    </w:pPr>
    <w:r>
      <w:rPr>
        <w:rFonts w:ascii="Helvetica" w:hAnsi="Helvetica" w:cs="Helvetica"/>
        <w:b/>
        <w:noProof/>
        <w:sz w:val="22"/>
        <w:szCs w:val="22"/>
      </w:rPr>
      <w:drawing>
        <wp:anchor distT="0" distB="0" distL="114300" distR="114300" simplePos="0" relativeHeight="251658242" behindDoc="0" locked="0" layoutInCell="1" allowOverlap="1" wp14:anchorId="693104E7" wp14:editId="6849BF0C">
          <wp:simplePos x="0" y="0"/>
          <wp:positionH relativeFrom="column">
            <wp:posOffset>5480050</wp:posOffset>
          </wp:positionH>
          <wp:positionV relativeFrom="paragraph">
            <wp:posOffset>-113030</wp:posOffset>
          </wp:positionV>
          <wp:extent cx="730250" cy="7302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73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3AB4D0" w14:textId="55E5D476" w:rsidR="00880870" w:rsidRPr="000C5594" w:rsidRDefault="00E62D0C" w:rsidP="000C5594">
    <w:pPr>
      <w:pStyle w:val="Header"/>
    </w:pPr>
    <w:r>
      <w:rPr>
        <w:rFonts w:ascii="ECB Caps" w:hAnsi="ECB Caps"/>
        <w:noProof/>
        <w:color w:val="071A35"/>
        <w:sz w:val="3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F5D4EC" wp14:editId="6F8F58D6">
              <wp:simplePos x="0" y="0"/>
              <wp:positionH relativeFrom="column">
                <wp:posOffset>-931566</wp:posOffset>
              </wp:positionH>
              <wp:positionV relativeFrom="paragraph">
                <wp:posOffset>168889</wp:posOffset>
              </wp:positionV>
              <wp:extent cx="6312458" cy="6350"/>
              <wp:effectExtent l="38100" t="38100" r="69850" b="889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12458" cy="6350"/>
                      </a:xfrm>
                      <a:prstGeom prst="line">
                        <a:avLst/>
                      </a:prstGeom>
                      <a:ln w="9525">
                        <a:solidFill>
                          <a:srgbClr val="006635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line id="Straight Connector 1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006635" from="-73.35pt,13.3pt" to="423.7pt,13.8pt" w14:anchorId="66808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">
              <v:shadow on="t" color="black" opacity="24903f" offset="0,.55556mm" origin=",.5"/>
            </v:line>
          </w:pict>
        </mc:Fallback>
      </mc:AlternateContent>
    </w:r>
    <w:r>
      <w:rPr>
        <w:rFonts w:ascii="ECB Caps" w:hAnsi="ECB Caps"/>
        <w:noProof/>
        <w:color w:val="071A35"/>
        <w:sz w:val="3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D384DD0" wp14:editId="4DEF3A73">
              <wp:simplePos x="0" y="0"/>
              <wp:positionH relativeFrom="column">
                <wp:posOffset>6283151</wp:posOffset>
              </wp:positionH>
              <wp:positionV relativeFrom="paragraph">
                <wp:posOffset>168889</wp:posOffset>
              </wp:positionV>
              <wp:extent cx="334018" cy="0"/>
              <wp:effectExtent l="38100" t="38100" r="66040" b="952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34018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6635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line id="Straight Connector 2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006635" from="494.75pt,13.3pt" to="521.05pt,13.3pt" w14:anchorId="7567BE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">
              <v:shadow on="t" color="black" opacity="24903f" offset="0,.55556mm" origin=",.5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BEB5E" w14:textId="0C7D9B71" w:rsidR="00880870" w:rsidRDefault="004E66C7" w:rsidP="0082606B">
    <w:pPr>
      <w:pStyle w:val="Header"/>
      <w:jc w:val="center"/>
      <w:rPr>
        <w:rFonts w:ascii="ECB Caps" w:hAnsi="ECB Caps"/>
        <w:color w:val="071A35"/>
        <w:sz w:val="36"/>
      </w:rPr>
    </w:pPr>
    <w:r>
      <w:rPr>
        <w:rFonts w:ascii="ECB Caps" w:hAnsi="ECB Caps"/>
        <w:noProof/>
        <w:color w:val="071A35"/>
        <w:sz w:val="36"/>
      </w:rPr>
      <w:drawing>
        <wp:inline distT="0" distB="0" distL="0" distR="0" wp14:anchorId="49C108C1" wp14:editId="3D3DDDB7">
          <wp:extent cx="1673064" cy="1137684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447330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79485" cy="1142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070D3F" w14:textId="77777777" w:rsidR="00BE565C" w:rsidRPr="00941F1E" w:rsidRDefault="00BE565C" w:rsidP="0082606B">
    <w:pPr>
      <w:pStyle w:val="Header"/>
      <w:jc w:val="center"/>
      <w:rPr>
        <w:rFonts w:ascii="ECB Caps" w:hAnsi="ECB Caps"/>
        <w:color w:val="071A35"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D48C0"/>
    <w:multiLevelType w:val="hybridMultilevel"/>
    <w:tmpl w:val="75F826CE"/>
    <w:lvl w:ilvl="0" w:tplc="2AAC7892">
      <w:start w:val="2"/>
      <w:numFmt w:val="decimal"/>
      <w:lvlText w:val="%1."/>
      <w:lvlJc w:val="left"/>
      <w:pPr>
        <w:ind w:left="222"/>
      </w:pPr>
      <w:rPr>
        <w:rFonts w:ascii="Calibri" w:eastAsia="Calibri" w:hAnsi="Calibri" w:cs="Calibri"/>
        <w:b/>
        <w:bCs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54B388">
      <w:start w:val="1"/>
      <w:numFmt w:val="lowerLetter"/>
      <w:lvlText w:val="%2"/>
      <w:lvlJc w:val="left"/>
      <w:pPr>
        <w:ind w:left="1213"/>
      </w:pPr>
      <w:rPr>
        <w:rFonts w:ascii="Calibri" w:eastAsia="Calibri" w:hAnsi="Calibri" w:cs="Calibri"/>
        <w:b/>
        <w:bCs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58E5B0">
      <w:start w:val="1"/>
      <w:numFmt w:val="lowerRoman"/>
      <w:lvlText w:val="%3"/>
      <w:lvlJc w:val="left"/>
      <w:pPr>
        <w:ind w:left="1933"/>
      </w:pPr>
      <w:rPr>
        <w:rFonts w:ascii="Calibri" w:eastAsia="Calibri" w:hAnsi="Calibri" w:cs="Calibri"/>
        <w:b/>
        <w:bCs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160D00">
      <w:start w:val="1"/>
      <w:numFmt w:val="decimal"/>
      <w:lvlText w:val="%4"/>
      <w:lvlJc w:val="left"/>
      <w:pPr>
        <w:ind w:left="2653"/>
      </w:pPr>
      <w:rPr>
        <w:rFonts w:ascii="Calibri" w:eastAsia="Calibri" w:hAnsi="Calibri" w:cs="Calibri"/>
        <w:b/>
        <w:bCs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AC63F4">
      <w:start w:val="1"/>
      <w:numFmt w:val="lowerLetter"/>
      <w:lvlText w:val="%5"/>
      <w:lvlJc w:val="left"/>
      <w:pPr>
        <w:ind w:left="3373"/>
      </w:pPr>
      <w:rPr>
        <w:rFonts w:ascii="Calibri" w:eastAsia="Calibri" w:hAnsi="Calibri" w:cs="Calibri"/>
        <w:b/>
        <w:bCs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A08110">
      <w:start w:val="1"/>
      <w:numFmt w:val="lowerRoman"/>
      <w:lvlText w:val="%6"/>
      <w:lvlJc w:val="left"/>
      <w:pPr>
        <w:ind w:left="4093"/>
      </w:pPr>
      <w:rPr>
        <w:rFonts w:ascii="Calibri" w:eastAsia="Calibri" w:hAnsi="Calibri" w:cs="Calibri"/>
        <w:b/>
        <w:bCs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FA63AE">
      <w:start w:val="1"/>
      <w:numFmt w:val="decimal"/>
      <w:lvlText w:val="%7"/>
      <w:lvlJc w:val="left"/>
      <w:pPr>
        <w:ind w:left="4813"/>
      </w:pPr>
      <w:rPr>
        <w:rFonts w:ascii="Calibri" w:eastAsia="Calibri" w:hAnsi="Calibri" w:cs="Calibri"/>
        <w:b/>
        <w:bCs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2C5202">
      <w:start w:val="1"/>
      <w:numFmt w:val="lowerLetter"/>
      <w:lvlText w:val="%8"/>
      <w:lvlJc w:val="left"/>
      <w:pPr>
        <w:ind w:left="5533"/>
      </w:pPr>
      <w:rPr>
        <w:rFonts w:ascii="Calibri" w:eastAsia="Calibri" w:hAnsi="Calibri" w:cs="Calibri"/>
        <w:b/>
        <w:bCs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3C2B8A">
      <w:start w:val="1"/>
      <w:numFmt w:val="lowerRoman"/>
      <w:lvlText w:val="%9"/>
      <w:lvlJc w:val="left"/>
      <w:pPr>
        <w:ind w:left="6253"/>
      </w:pPr>
      <w:rPr>
        <w:rFonts w:ascii="Calibri" w:eastAsia="Calibri" w:hAnsi="Calibri" w:cs="Calibri"/>
        <w:b/>
        <w:bCs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99697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ocumentProtection w:edit="forms"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S_BusinessUnitID" w:val="ECB"/>
    <w:docVar w:name="TMS_CultureID" w:val="en-GB"/>
    <w:docVar w:name="TMS_OfficeID" w:val="London"/>
    <w:docVar w:name="TMS_TEMPLATE_ID" w:val="ECBBlank"/>
  </w:docVars>
  <w:rsids>
    <w:rsidRoot w:val="003762FA"/>
    <w:rsid w:val="00003965"/>
    <w:rsid w:val="000B2FEB"/>
    <w:rsid w:val="000C5594"/>
    <w:rsid w:val="000D215D"/>
    <w:rsid w:val="000D3A40"/>
    <w:rsid w:val="000D737C"/>
    <w:rsid w:val="000F3F99"/>
    <w:rsid w:val="001013D3"/>
    <w:rsid w:val="0012248A"/>
    <w:rsid w:val="00122DA3"/>
    <w:rsid w:val="0014096B"/>
    <w:rsid w:val="0014485A"/>
    <w:rsid w:val="00175777"/>
    <w:rsid w:val="00183076"/>
    <w:rsid w:val="0018576D"/>
    <w:rsid w:val="00193B9D"/>
    <w:rsid w:val="001A4421"/>
    <w:rsid w:val="001B22ED"/>
    <w:rsid w:val="001B5A7F"/>
    <w:rsid w:val="001C6D83"/>
    <w:rsid w:val="001D39FA"/>
    <w:rsid w:val="001E5A10"/>
    <w:rsid w:val="00203406"/>
    <w:rsid w:val="00210440"/>
    <w:rsid w:val="00220E96"/>
    <w:rsid w:val="00230851"/>
    <w:rsid w:val="00252E65"/>
    <w:rsid w:val="0029545B"/>
    <w:rsid w:val="002D298E"/>
    <w:rsid w:val="002E1158"/>
    <w:rsid w:val="002E3077"/>
    <w:rsid w:val="00301FA4"/>
    <w:rsid w:val="00315000"/>
    <w:rsid w:val="00345097"/>
    <w:rsid w:val="003762FA"/>
    <w:rsid w:val="003B526F"/>
    <w:rsid w:val="003D189C"/>
    <w:rsid w:val="003F0AE3"/>
    <w:rsid w:val="00460881"/>
    <w:rsid w:val="004A627A"/>
    <w:rsid w:val="004B52E5"/>
    <w:rsid w:val="004B6EB8"/>
    <w:rsid w:val="004C6137"/>
    <w:rsid w:val="004E4FBF"/>
    <w:rsid w:val="004E66C7"/>
    <w:rsid w:val="005035F6"/>
    <w:rsid w:val="00523E25"/>
    <w:rsid w:val="005269EE"/>
    <w:rsid w:val="00530DD1"/>
    <w:rsid w:val="00534058"/>
    <w:rsid w:val="00561EA9"/>
    <w:rsid w:val="00566F21"/>
    <w:rsid w:val="00567975"/>
    <w:rsid w:val="00577038"/>
    <w:rsid w:val="005B0208"/>
    <w:rsid w:val="005B0D6E"/>
    <w:rsid w:val="005C6BB0"/>
    <w:rsid w:val="005C6CA1"/>
    <w:rsid w:val="005D52C3"/>
    <w:rsid w:val="005E3BFA"/>
    <w:rsid w:val="00607484"/>
    <w:rsid w:val="006239A7"/>
    <w:rsid w:val="00652542"/>
    <w:rsid w:val="00683E97"/>
    <w:rsid w:val="00687754"/>
    <w:rsid w:val="00690778"/>
    <w:rsid w:val="006D005C"/>
    <w:rsid w:val="006D2C38"/>
    <w:rsid w:val="006F78D3"/>
    <w:rsid w:val="00715463"/>
    <w:rsid w:val="00725416"/>
    <w:rsid w:val="00726DE9"/>
    <w:rsid w:val="00734FE8"/>
    <w:rsid w:val="0076755F"/>
    <w:rsid w:val="007752D8"/>
    <w:rsid w:val="0078099E"/>
    <w:rsid w:val="00784E48"/>
    <w:rsid w:val="007F05E6"/>
    <w:rsid w:val="00804E73"/>
    <w:rsid w:val="008115C7"/>
    <w:rsid w:val="0082606B"/>
    <w:rsid w:val="00862A12"/>
    <w:rsid w:val="00867721"/>
    <w:rsid w:val="00880870"/>
    <w:rsid w:val="00882CF4"/>
    <w:rsid w:val="00891FA0"/>
    <w:rsid w:val="008A33C0"/>
    <w:rsid w:val="008A4D6C"/>
    <w:rsid w:val="008C545A"/>
    <w:rsid w:val="008D0DC7"/>
    <w:rsid w:val="00941F1E"/>
    <w:rsid w:val="00970957"/>
    <w:rsid w:val="0098355F"/>
    <w:rsid w:val="00990928"/>
    <w:rsid w:val="0099546E"/>
    <w:rsid w:val="009A7F97"/>
    <w:rsid w:val="009E12C3"/>
    <w:rsid w:val="00A35F37"/>
    <w:rsid w:val="00A40A0B"/>
    <w:rsid w:val="00A64FBE"/>
    <w:rsid w:val="00A87DF0"/>
    <w:rsid w:val="00A90581"/>
    <w:rsid w:val="00AC3E68"/>
    <w:rsid w:val="00AE7787"/>
    <w:rsid w:val="00AE7FE7"/>
    <w:rsid w:val="00AF1F75"/>
    <w:rsid w:val="00AF44F0"/>
    <w:rsid w:val="00B16277"/>
    <w:rsid w:val="00B24B53"/>
    <w:rsid w:val="00B33EA8"/>
    <w:rsid w:val="00B41B51"/>
    <w:rsid w:val="00B558E5"/>
    <w:rsid w:val="00B92BF7"/>
    <w:rsid w:val="00BA0499"/>
    <w:rsid w:val="00BC2EB1"/>
    <w:rsid w:val="00BE120A"/>
    <w:rsid w:val="00BE4EB6"/>
    <w:rsid w:val="00BE565C"/>
    <w:rsid w:val="00BE71B8"/>
    <w:rsid w:val="00BF3383"/>
    <w:rsid w:val="00C15D72"/>
    <w:rsid w:val="00C3101F"/>
    <w:rsid w:val="00C32C79"/>
    <w:rsid w:val="00C44C8C"/>
    <w:rsid w:val="00C53DA8"/>
    <w:rsid w:val="00C67E32"/>
    <w:rsid w:val="00C7693A"/>
    <w:rsid w:val="00C9015E"/>
    <w:rsid w:val="00CF4FC6"/>
    <w:rsid w:val="00D0312D"/>
    <w:rsid w:val="00D53565"/>
    <w:rsid w:val="00DA620E"/>
    <w:rsid w:val="00DD5E73"/>
    <w:rsid w:val="00DE6461"/>
    <w:rsid w:val="00DF5F0E"/>
    <w:rsid w:val="00E61163"/>
    <w:rsid w:val="00E62D0C"/>
    <w:rsid w:val="00EC156B"/>
    <w:rsid w:val="00EE65BD"/>
    <w:rsid w:val="00EE75AF"/>
    <w:rsid w:val="00F02F00"/>
    <w:rsid w:val="00F0717A"/>
    <w:rsid w:val="00F16D84"/>
    <w:rsid w:val="00F403A9"/>
    <w:rsid w:val="00F503C2"/>
    <w:rsid w:val="00F5321D"/>
    <w:rsid w:val="00F7721F"/>
    <w:rsid w:val="00F80840"/>
    <w:rsid w:val="00F96C5D"/>
    <w:rsid w:val="00FA500B"/>
    <w:rsid w:val="00FA5EC0"/>
    <w:rsid w:val="00FC1156"/>
    <w:rsid w:val="00FD0563"/>
    <w:rsid w:val="00FE1B1C"/>
    <w:rsid w:val="24709F46"/>
    <w:rsid w:val="3D2BC0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C5EEE5"/>
  <w15:docId w15:val="{9204A56A-8EB3-420F-82CE-A1CA9B85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EAR"/>
    <w:qFormat/>
    <w:rsid w:val="008C545A"/>
    <w:rPr>
      <w:rFonts w:ascii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545A"/>
    <w:pPr>
      <w:tabs>
        <w:tab w:val="center" w:pos="4320"/>
        <w:tab w:val="right" w:pos="8640"/>
      </w:tabs>
    </w:pPr>
    <w:rPr>
      <w:rFonts w:ascii="Caecilia LT Std Light" w:hAnsi="Caecilia LT Std Light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C545A"/>
    <w:rPr>
      <w:rFonts w:ascii="Caecilia LT Std Light" w:hAnsi="Caecilia LT Std Light" w:cs="Times New Roman"/>
      <w:sz w:val="20"/>
      <w:lang w:val="en-GB"/>
    </w:rPr>
  </w:style>
  <w:style w:type="paragraph" w:styleId="Footer">
    <w:name w:val="footer"/>
    <w:basedOn w:val="Normal"/>
    <w:link w:val="FooterChar"/>
    <w:unhideWhenUsed/>
    <w:rsid w:val="008C545A"/>
    <w:pPr>
      <w:tabs>
        <w:tab w:val="center" w:pos="4320"/>
        <w:tab w:val="right" w:pos="8640"/>
      </w:tabs>
    </w:pPr>
    <w:rPr>
      <w:rFonts w:ascii="Caecilia LT Std Light" w:hAnsi="Caecilia LT Std Light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C545A"/>
    <w:rPr>
      <w:rFonts w:ascii="Caecilia LT Std Light" w:hAnsi="Caecilia LT Std Light" w:cs="Times New Roman"/>
      <w:sz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16277"/>
  </w:style>
  <w:style w:type="paragraph" w:styleId="BalloonText">
    <w:name w:val="Balloon Text"/>
    <w:basedOn w:val="Normal"/>
    <w:link w:val="BalloonTextChar"/>
    <w:uiPriority w:val="99"/>
    <w:semiHidden/>
    <w:unhideWhenUsed/>
    <w:rsid w:val="001830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076"/>
    <w:rPr>
      <w:rFonts w:ascii="Lucida Grande" w:hAnsi="Lucida Grande" w:cs="Lucida Grande"/>
      <w:sz w:val="18"/>
      <w:szCs w:val="18"/>
      <w:lang w:val="en-GB"/>
    </w:rPr>
  </w:style>
  <w:style w:type="character" w:styleId="Hyperlink">
    <w:name w:val="Hyperlink"/>
    <w:basedOn w:val="DefaultParagraphFont"/>
    <w:rsid w:val="003762FA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210440"/>
    <w:pPr>
      <w:widowControl w:val="0"/>
      <w:autoSpaceDE w:val="0"/>
      <w:autoSpaceDN w:val="0"/>
      <w:adjustRightInd w:val="0"/>
      <w:spacing w:line="288" w:lineRule="auto"/>
    </w:pPr>
    <w:rPr>
      <w:rFonts w:ascii="MinionPro-Regular" w:eastAsiaTheme="minorEastAsia" w:hAnsi="MinionPro-Regular" w:cs="MinionPro-Regular"/>
      <w:color w:val="000000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210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2104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2-Accent1">
    <w:name w:val="Medium Shading 2 Accent 1"/>
    <w:basedOn w:val="TableNormal"/>
    <w:uiPriority w:val="64"/>
    <w:rsid w:val="0021044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77038"/>
    <w:rPr>
      <w:color w:val="605E5C"/>
      <w:shd w:val="clear" w:color="auto" w:fill="E1DFDD"/>
    </w:rPr>
  </w:style>
  <w:style w:type="table" w:customStyle="1" w:styleId="TableGrid0">
    <w:name w:val="TableGrid"/>
    <w:rsid w:val="004E4FBF"/>
    <w:rPr>
      <w:rFonts w:eastAsiaTheme="minorEastAsia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E4F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Tikit\Tikit%20Config\Other%20Addins\ecb\word%20templates\2014_ECB_Blank_Word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9EAB3-2F4B-4105-A5AE-6E215F76FBBE}"/>
      </w:docPartPr>
      <w:docPartBody>
        <w:p w:rsidR="00BD70B0" w:rsidRDefault="00F02F00">
          <w:r w:rsidRPr="00A015F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ecilia LT Std Light">
    <w:altName w:val="Calibri"/>
    <w:charset w:val="00"/>
    <w:family w:val="auto"/>
    <w:pitch w:val="variable"/>
    <w:sig w:usb0="800000AF" w:usb1="5000204A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ECB Caps">
    <w:altName w:val="Calibri"/>
    <w:charset w:val="00"/>
    <w:family w:val="modern"/>
    <w:pitch w:val="variable"/>
    <w:sig w:usb0="00000083" w:usb1="40000000" w:usb2="00000000" w:usb3="00000000" w:csb0="00000001" w:csb1="00000000"/>
  </w:font>
  <w:font w:name="GOTHAM-BOOK">
    <w:altName w:val="Calibri"/>
    <w:charset w:val="00"/>
    <w:family w:val="auto"/>
    <w:pitch w:val="variable"/>
    <w:sig w:usb0="80000027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00"/>
    <w:rsid w:val="00561EA9"/>
    <w:rsid w:val="00B0666F"/>
    <w:rsid w:val="00B13691"/>
    <w:rsid w:val="00BD70B0"/>
    <w:rsid w:val="00F0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2F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e3e02ad-7322-4864-a693-32e94629a949">
      <UserInfo>
        <DisplayName>Mark Bennett</DisplayName>
        <AccountId>19</AccountId>
        <AccountType/>
      </UserInfo>
      <UserInfo>
        <DisplayName>Graham Oliver</DisplayName>
        <AccountId>60</AccountId>
        <AccountType/>
      </UserInfo>
      <UserInfo>
        <DisplayName>Sharon Wright</DisplayName>
        <AccountId>51</AccountId>
        <AccountType/>
      </UserInfo>
      <UserInfo>
        <DisplayName>Stuart Biggs</DisplayName>
        <AccountId>61</AccountId>
        <AccountType/>
      </UserInfo>
      <UserInfo>
        <DisplayName>Alistair Suddery</DisplayName>
        <AccountId>31</AccountId>
        <AccountType/>
      </UserInfo>
    </SharedWithUsers>
    <Thumbnail xmlns="d6b5d5c9-5f1e-4393-b89d-d7ada3d91bc9" xsi:nil="true"/>
    <lcf76f155ced4ddcb4097134ff3c332f xmlns="d6b5d5c9-5f1e-4393-b89d-d7ada3d91bc9">
      <Terms xmlns="http://schemas.microsoft.com/office/infopath/2007/PartnerControls"/>
    </lcf76f155ced4ddcb4097134ff3c332f>
    <TaxCatchAll xmlns="fe3e02ad-7322-4864-a693-32e94629a94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9620C1E0A7E440B4314D51F5C4C3D8" ma:contentTypeVersion="17" ma:contentTypeDescription="Create a new document." ma:contentTypeScope="" ma:versionID="54129b13d637c5ebefcbf181ca3f8742">
  <xsd:schema xmlns:xsd="http://www.w3.org/2001/XMLSchema" xmlns:xs="http://www.w3.org/2001/XMLSchema" xmlns:p="http://schemas.microsoft.com/office/2006/metadata/properties" xmlns:ns2="d6b5d5c9-5f1e-4393-b89d-d7ada3d91bc9" xmlns:ns3="fe3e02ad-7322-4864-a693-32e94629a949" targetNamespace="http://schemas.microsoft.com/office/2006/metadata/properties" ma:root="true" ma:fieldsID="fecbbd510a9b9fc377993310d7051ac8" ns2:_="" ns3:_="">
    <xsd:import namespace="d6b5d5c9-5f1e-4393-b89d-d7ada3d91bc9"/>
    <xsd:import namespace="fe3e02ad-7322-4864-a693-32e94629a9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Thumbnai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5d5c9-5f1e-4393-b89d-d7ada3d91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9794c02-0b71-4d1f-ad22-146b0f6d94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nail" ma:index="22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e02ad-7322-4864-a693-32e94629a9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2461117-1cfb-4a1d-8b56-894a06beced2}" ma:internalName="TaxCatchAll" ma:showField="CatchAllData" ma:web="fe3e02ad-7322-4864-a693-32e94629a9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42A65-3081-4BBB-A10F-896DA7B74A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520CE6-6447-4F3C-AAD5-4A76C818E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588CA7-39E7-4E74-BFEC-0436DCA9BFD8}">
  <ds:schemaRefs>
    <ds:schemaRef ds:uri="http://purl.org/dc/terms/"/>
    <ds:schemaRef ds:uri="14d72d97-c383-41bc-8ca7-594c6264112c"/>
    <ds:schemaRef ds:uri="http://purl.org/dc/dcmitype/"/>
    <ds:schemaRef ds:uri="http://schemas.microsoft.com/office/2006/metadata/properties"/>
    <ds:schemaRef ds:uri="http://schemas.microsoft.com/office/2006/documentManagement/types"/>
    <ds:schemaRef ds:uri="74822004-E313-467D-B218-61C1EFFB4204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4822004-e313-467d-b218-61c1effb4204"/>
    <ds:schemaRef ds:uri="http://www.w3.org/XML/1998/namespace"/>
    <ds:schemaRef ds:uri="fe3e02ad-7322-4864-a693-32e94629a949"/>
    <ds:schemaRef ds:uri="d6b5d5c9-5f1e-4393-b89d-d7ada3d91bc9"/>
  </ds:schemaRefs>
</ds:datastoreItem>
</file>

<file path=customXml/itemProps4.xml><?xml version="1.0" encoding="utf-8"?>
<ds:datastoreItem xmlns:ds="http://schemas.openxmlformats.org/officeDocument/2006/customXml" ds:itemID="{D87ADAB4-EA88-4B35-B396-31BC338964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5d5c9-5f1e-4393-b89d-d7ada3d91bc9"/>
    <ds:schemaRef ds:uri="fe3e02ad-7322-4864-a693-32e94629a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2014_ECB_Blank_Word_Template</Template>
  <TotalTime>1</TotalTime>
  <Pages>3</Pages>
  <Words>648</Words>
  <Characters>3700</Characters>
  <Application>Microsoft Office Word</Application>
  <DocSecurity>0</DocSecurity>
  <Lines>30</Lines>
  <Paragraphs>8</Paragraphs>
  <ScaleCrop>false</ScaleCrop>
  <Company>Bear Design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Kang</dc:creator>
  <cp:keywords/>
  <cp:lastModifiedBy>Julie Rafferty</cp:lastModifiedBy>
  <cp:revision>2</cp:revision>
  <cp:lastPrinted>2024-05-01T08:19:00Z</cp:lastPrinted>
  <dcterms:created xsi:type="dcterms:W3CDTF">2025-11-11T19:09:00Z</dcterms:created>
  <dcterms:modified xsi:type="dcterms:W3CDTF">2025-11-11T19:09:00Z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feb922-2751-461f-b06f-1412df43c097_Enabled">
    <vt:lpwstr>True</vt:lpwstr>
  </property>
  <property fmtid="{D5CDD505-2E9C-101B-9397-08002B2CF9AE}" pid="3" name="MSIP_Label_67feb922-2751-461f-b06f-1412df43c097_SiteId">
    <vt:lpwstr>fed5d3b1-7a6e-4391-a0fa-b622c84190eb</vt:lpwstr>
  </property>
  <property fmtid="{D5CDD505-2E9C-101B-9397-08002B2CF9AE}" pid="4" name="MSIP_Label_67feb922-2751-461f-b06f-1412df43c097_Owner">
    <vt:lpwstr>graham.hurst@ecb.co.uk</vt:lpwstr>
  </property>
  <property fmtid="{D5CDD505-2E9C-101B-9397-08002B2CF9AE}" pid="5" name="MSIP_Label_67feb922-2751-461f-b06f-1412df43c097_SetDate">
    <vt:lpwstr>2020-08-03T13:11:13.2957507Z</vt:lpwstr>
  </property>
  <property fmtid="{D5CDD505-2E9C-101B-9397-08002B2CF9AE}" pid="6" name="MSIP_Label_67feb922-2751-461f-b06f-1412df43c097_Name">
    <vt:lpwstr>Internal</vt:lpwstr>
  </property>
  <property fmtid="{D5CDD505-2E9C-101B-9397-08002B2CF9AE}" pid="7" name="MSIP_Label_67feb922-2751-461f-b06f-1412df43c097_Application">
    <vt:lpwstr>Microsoft Azure Information Protection</vt:lpwstr>
  </property>
  <property fmtid="{D5CDD505-2E9C-101B-9397-08002B2CF9AE}" pid="8" name="MSIP_Label_67feb922-2751-461f-b06f-1412df43c097_ActionId">
    <vt:lpwstr>fd416185-d268-4f22-8956-c15ac603cd1d</vt:lpwstr>
  </property>
  <property fmtid="{D5CDD505-2E9C-101B-9397-08002B2CF9AE}" pid="9" name="MSIP_Label_67feb922-2751-461f-b06f-1412df43c097_Extended_MSFT_Method">
    <vt:lpwstr>Manual</vt:lpwstr>
  </property>
  <property fmtid="{D5CDD505-2E9C-101B-9397-08002B2CF9AE}" pid="10" name="Sensitivity">
    <vt:lpwstr>Internal</vt:lpwstr>
  </property>
  <property fmtid="{D5CDD505-2E9C-101B-9397-08002B2CF9AE}" pid="11" name="ContentTypeId">
    <vt:lpwstr>0x010100AD9620C1E0A7E440B4314D51F5C4C3D8</vt:lpwstr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